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ED9" w:rsidRPr="00D372AB" w:rsidRDefault="00813ED9" w:rsidP="00C2180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372AB">
        <w:rPr>
          <w:rFonts w:ascii="Times New Roman" w:hAnsi="Times New Roman"/>
          <w:b/>
          <w:sz w:val="32"/>
          <w:szCs w:val="32"/>
        </w:rPr>
        <w:t>Защиты диссертаций</w:t>
      </w:r>
    </w:p>
    <w:p w:rsidR="00813ED9" w:rsidRPr="00D372AB" w:rsidRDefault="00813ED9" w:rsidP="00C2180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372AB">
        <w:rPr>
          <w:rFonts w:ascii="Times New Roman" w:hAnsi="Times New Roman"/>
          <w:b/>
          <w:sz w:val="32"/>
          <w:szCs w:val="32"/>
        </w:rPr>
        <w:t>в диссертационном совете</w:t>
      </w:r>
    </w:p>
    <w:p w:rsidR="00813ED9" w:rsidRPr="00D372AB" w:rsidRDefault="00813ED9" w:rsidP="00C2180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372AB">
        <w:rPr>
          <w:rFonts w:ascii="Times New Roman" w:hAnsi="Times New Roman"/>
          <w:b/>
          <w:sz w:val="32"/>
          <w:szCs w:val="32"/>
        </w:rPr>
        <w:t>Д 24.2.401.01 (Д 212.252.01) в 2011 году.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ED9" w:rsidRPr="00D372AB" w:rsidRDefault="00813ED9" w:rsidP="00C2180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372AB">
        <w:rPr>
          <w:rFonts w:ascii="Times New Roman" w:hAnsi="Times New Roman"/>
          <w:b/>
          <w:sz w:val="32"/>
          <w:szCs w:val="32"/>
        </w:rPr>
        <w:t>31 мая 2011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D372AB">
        <w:rPr>
          <w:rFonts w:ascii="Times New Roman" w:hAnsi="Times New Roman"/>
          <w:b/>
          <w:sz w:val="32"/>
          <w:szCs w:val="32"/>
        </w:rPr>
        <w:t>года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Нугуманов Рашид Фасхиевич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2180B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C2180B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Протопопов Е.В.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>Тема: «</w:t>
      </w:r>
      <w:r w:rsidRPr="00F419E5">
        <w:rPr>
          <w:rFonts w:ascii="Times New Roman" w:hAnsi="Times New Roman"/>
          <w:sz w:val="28"/>
          <w:szCs w:val="28"/>
        </w:rPr>
        <w:t>Разработка и совершенствование технологии кислородно-конвертерной плавки с увеличенной переработкой предварительно подогретого металлического лома</w:t>
      </w:r>
      <w:r w:rsidRPr="00C2180B">
        <w:rPr>
          <w:rFonts w:ascii="Times New Roman" w:hAnsi="Times New Roman"/>
          <w:sz w:val="28"/>
          <w:szCs w:val="28"/>
        </w:rPr>
        <w:t>»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05.16.</w:t>
      </w:r>
      <w:r w:rsidRPr="00C2180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C2180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 xml:space="preserve">Работа выполнена в </w:t>
      </w:r>
      <w:r>
        <w:rPr>
          <w:rFonts w:ascii="Times New Roman" w:hAnsi="Times New Roman"/>
          <w:sz w:val="28"/>
          <w:szCs w:val="28"/>
        </w:rPr>
        <w:t>ФГБОУ ВПО</w:t>
      </w:r>
      <w:r w:rsidRPr="00C2180B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Сибирский государственный индустриальный университет</w:t>
      </w:r>
      <w:r w:rsidRPr="00C2180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C2180B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Новокузнецк</w:t>
      </w:r>
      <w:r w:rsidRPr="00C2180B">
        <w:rPr>
          <w:rFonts w:ascii="Times New Roman" w:hAnsi="Times New Roman"/>
          <w:sz w:val="28"/>
          <w:szCs w:val="28"/>
        </w:rPr>
        <w:t>.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Романенко Юлия Евгеньевна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2180B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C2180B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</w:t>
      </w:r>
      <w:r w:rsidRPr="00C2180B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Рожихина И.Д.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>Тема: «</w:t>
      </w:r>
      <w:r w:rsidRPr="00F419E5">
        <w:rPr>
          <w:rFonts w:ascii="Times New Roman" w:hAnsi="Times New Roman"/>
          <w:sz w:val="28"/>
          <w:szCs w:val="28"/>
        </w:rPr>
        <w:t>Исследование металлургических свойств марганцеворудного сырья и природных восстановителей Западной Сибири для получения сплавов на основе марганца</w:t>
      </w:r>
      <w:r w:rsidRPr="00C2180B">
        <w:rPr>
          <w:rFonts w:ascii="Times New Roman" w:hAnsi="Times New Roman"/>
          <w:sz w:val="28"/>
          <w:szCs w:val="28"/>
        </w:rPr>
        <w:t>»</w:t>
      </w:r>
    </w:p>
    <w:p w:rsidR="00813ED9" w:rsidRPr="00C2180B" w:rsidRDefault="00813ED9" w:rsidP="009160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05.16.</w:t>
      </w:r>
      <w:r w:rsidRPr="00C2180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C2180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813ED9" w:rsidRPr="00C2180B" w:rsidRDefault="00813ED9" w:rsidP="009160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80B">
        <w:rPr>
          <w:rFonts w:ascii="Times New Roman" w:hAnsi="Times New Roman"/>
          <w:sz w:val="28"/>
          <w:szCs w:val="28"/>
        </w:rPr>
        <w:t xml:space="preserve">Работа выполнена в </w:t>
      </w:r>
      <w:r>
        <w:rPr>
          <w:rFonts w:ascii="Times New Roman" w:hAnsi="Times New Roman"/>
          <w:sz w:val="28"/>
          <w:szCs w:val="28"/>
        </w:rPr>
        <w:t>ФГБОУ ВПО</w:t>
      </w:r>
      <w:r w:rsidRPr="00C2180B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Сибирский государственный индустриальный университет</w:t>
      </w:r>
      <w:r w:rsidRPr="00C2180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C2180B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Новокузнецк</w:t>
      </w:r>
      <w:r w:rsidRPr="00C2180B">
        <w:rPr>
          <w:rFonts w:ascii="Times New Roman" w:hAnsi="Times New Roman"/>
          <w:sz w:val="28"/>
          <w:szCs w:val="28"/>
        </w:rPr>
        <w:t>.</w:t>
      </w: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ED9" w:rsidRPr="00C2180B" w:rsidRDefault="00813ED9" w:rsidP="00C21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13ED9" w:rsidRPr="00C2180B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41B4C"/>
    <w:rsid w:val="000A185B"/>
    <w:rsid w:val="000C0759"/>
    <w:rsid w:val="00277F7F"/>
    <w:rsid w:val="00346F38"/>
    <w:rsid w:val="00383976"/>
    <w:rsid w:val="00385A84"/>
    <w:rsid w:val="00396314"/>
    <w:rsid w:val="00425CA8"/>
    <w:rsid w:val="006418D5"/>
    <w:rsid w:val="006F6904"/>
    <w:rsid w:val="00725688"/>
    <w:rsid w:val="00760EA4"/>
    <w:rsid w:val="007F2F18"/>
    <w:rsid w:val="00813ED9"/>
    <w:rsid w:val="008D774D"/>
    <w:rsid w:val="008F7C86"/>
    <w:rsid w:val="00916014"/>
    <w:rsid w:val="00AB0EF6"/>
    <w:rsid w:val="00B737CE"/>
    <w:rsid w:val="00BC2BD3"/>
    <w:rsid w:val="00C2180B"/>
    <w:rsid w:val="00CE7162"/>
    <w:rsid w:val="00D372AB"/>
    <w:rsid w:val="00F419E5"/>
    <w:rsid w:val="00F73671"/>
    <w:rsid w:val="00F7519F"/>
    <w:rsid w:val="00F935F9"/>
    <w:rsid w:val="00FE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156</Words>
  <Characters>893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8</cp:revision>
  <dcterms:created xsi:type="dcterms:W3CDTF">2021-09-29T07:21:00Z</dcterms:created>
  <dcterms:modified xsi:type="dcterms:W3CDTF">2021-09-29T07:25:00Z</dcterms:modified>
</cp:coreProperties>
</file>